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8510D" w:rsidRDefault="0098510D" w:rsidP="0098510D">
      <w:pPr>
        <w:pStyle w:val="ImagePlaceholder"/>
      </w:pPr>
    </w:p>
    <w:p w:rsidR="0098510D" w:rsidRDefault="0098510D" w:rsidP="0098510D">
      <w:pPr>
        <w:pStyle w:val="ImagePlaceholder"/>
      </w:pPr>
    </w:p>
    <w:tbl>
      <w:tblPr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2378"/>
        <w:gridCol w:w="2378"/>
        <w:gridCol w:w="2378"/>
        <w:gridCol w:w="2388"/>
        <w:gridCol w:w="18"/>
        <w:gridCol w:w="2366"/>
        <w:gridCol w:w="1535"/>
        <w:gridCol w:w="1535"/>
      </w:tblGrid>
      <w:tr w:rsidR="0098510D" w:rsidTr="00FC114F">
        <w:trPr>
          <w:trHeight w:val="394"/>
        </w:trPr>
        <w:tc>
          <w:tcPr>
            <w:tcW w:w="2378" w:type="dxa"/>
          </w:tcPr>
          <w:p w:rsidR="0098510D" w:rsidRDefault="0098510D" w:rsidP="00FC114F"/>
        </w:tc>
        <w:tc>
          <w:tcPr>
            <w:tcW w:w="2378" w:type="dxa"/>
          </w:tcPr>
          <w:p w:rsidR="0098510D" w:rsidRDefault="0098510D" w:rsidP="00FC114F"/>
        </w:tc>
        <w:tc>
          <w:tcPr>
            <w:tcW w:w="2378" w:type="dxa"/>
          </w:tcPr>
          <w:p w:rsidR="0098510D" w:rsidRDefault="0098510D" w:rsidP="00FC114F"/>
        </w:tc>
        <w:tc>
          <w:tcPr>
            <w:tcW w:w="7842" w:type="dxa"/>
            <w:gridSpan w:val="5"/>
            <w:vAlign w:val="center"/>
          </w:tcPr>
          <w:p w:rsidR="0098510D" w:rsidRDefault="0098510D" w:rsidP="00FC114F">
            <w:r w:rsidRPr="00034962">
              <w:t>Highlights for November</w:t>
            </w:r>
          </w:p>
        </w:tc>
      </w:tr>
      <w:tr w:rsidR="0098510D" w:rsidTr="009E752B">
        <w:trPr>
          <w:trHeight w:val="394"/>
        </w:trPr>
        <w:tc>
          <w:tcPr>
            <w:tcW w:w="4756" w:type="dxa"/>
            <w:gridSpan w:val="2"/>
            <w:vMerge w:val="restart"/>
          </w:tcPr>
          <w:p w:rsidR="0098510D" w:rsidRPr="000357C6" w:rsidRDefault="0098510D" w:rsidP="00FC114F">
            <w:pPr>
              <w:pStyle w:val="Month"/>
            </w:pPr>
            <w:r>
              <w:t>November</w:t>
            </w:r>
          </w:p>
        </w:tc>
        <w:tc>
          <w:tcPr>
            <w:tcW w:w="2378" w:type="dxa"/>
            <w:vMerge w:val="restart"/>
          </w:tcPr>
          <w:p w:rsidR="0098510D" w:rsidRPr="00872CC6" w:rsidRDefault="0098510D" w:rsidP="00FC114F">
            <w:pPr>
              <w:pStyle w:val="Year"/>
            </w:pPr>
            <w:r>
              <w:t>2025</w:t>
            </w:r>
          </w:p>
        </w:tc>
        <w:tc>
          <w:tcPr>
            <w:tcW w:w="2406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:rsidR="0098510D" w:rsidRDefault="009E752B" w:rsidP="00FC114F">
            <w:r>
              <w:t>Parent Meeting</w:t>
            </w:r>
          </w:p>
        </w:tc>
        <w:tc>
          <w:tcPr>
            <w:tcW w:w="5436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9E752B" w:rsidP="00FC114F">
            <w:r>
              <w:t>6pm @ UMS Commons</w:t>
            </w:r>
          </w:p>
        </w:tc>
      </w:tr>
      <w:tr w:rsidR="0098510D" w:rsidTr="009E752B">
        <w:trPr>
          <w:trHeight w:val="394"/>
        </w:trPr>
        <w:tc>
          <w:tcPr>
            <w:tcW w:w="4756" w:type="dxa"/>
            <w:gridSpan w:val="2"/>
            <w:vMerge/>
          </w:tcPr>
          <w:p w:rsidR="0098510D" w:rsidRDefault="0098510D" w:rsidP="00FC114F"/>
        </w:tc>
        <w:tc>
          <w:tcPr>
            <w:tcW w:w="2378" w:type="dxa"/>
            <w:vMerge/>
          </w:tcPr>
          <w:p w:rsidR="0098510D" w:rsidRPr="00A93D4E" w:rsidRDefault="0098510D" w:rsidP="00FC114F">
            <w:pPr>
              <w:rPr>
                <w:b/>
                <w:bCs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78252E" w:rsidP="00FC114F">
            <w:r>
              <w:t>Practice Starts</w:t>
            </w:r>
          </w:p>
        </w:tc>
        <w:tc>
          <w:tcPr>
            <w:tcW w:w="5436" w:type="dxa"/>
            <w:gridSpan w:val="3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78252E" w:rsidP="00FC114F">
            <w:r>
              <w:t>11/10 @UMS</w:t>
            </w:r>
          </w:p>
        </w:tc>
      </w:tr>
      <w:tr w:rsidR="0078252E" w:rsidTr="009E752B">
        <w:trPr>
          <w:trHeight w:val="394"/>
        </w:trPr>
        <w:tc>
          <w:tcPr>
            <w:tcW w:w="4756" w:type="dxa"/>
            <w:gridSpan w:val="2"/>
            <w:vMerge/>
          </w:tcPr>
          <w:p w:rsidR="0078252E" w:rsidRDefault="0078252E" w:rsidP="0078252E"/>
        </w:tc>
        <w:tc>
          <w:tcPr>
            <w:tcW w:w="2378" w:type="dxa"/>
            <w:vMerge/>
          </w:tcPr>
          <w:p w:rsidR="0078252E" w:rsidRPr="00A93D4E" w:rsidRDefault="0078252E" w:rsidP="0078252E">
            <w:pPr>
              <w:rPr>
                <w:b/>
                <w:bCs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78252E" w:rsidRDefault="0078252E" w:rsidP="0078252E">
            <w:r>
              <w:t>Thanksgiving Break</w:t>
            </w:r>
          </w:p>
        </w:tc>
        <w:tc>
          <w:tcPr>
            <w:tcW w:w="5436" w:type="dxa"/>
            <w:gridSpan w:val="3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78252E" w:rsidRDefault="0078252E" w:rsidP="0078252E">
            <w:r>
              <w:t>11/27 Practice moved to 11/25</w:t>
            </w:r>
          </w:p>
        </w:tc>
      </w:tr>
      <w:tr w:rsidR="0078252E" w:rsidTr="00FC114F">
        <w:trPr>
          <w:trHeight w:val="965"/>
        </w:trPr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121E2C" w:themeFill="accent1" w:themeFillShade="80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MON</w:t>
            </w:r>
          </w:p>
        </w:tc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1B2D42" w:themeFill="accent1" w:themeFillShade="BF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TUE</w:t>
            </w:r>
          </w:p>
        </w:tc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WED</w:t>
            </w:r>
          </w:p>
        </w:tc>
        <w:tc>
          <w:tcPr>
            <w:tcW w:w="2388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THU</w:t>
            </w:r>
          </w:p>
        </w:tc>
        <w:tc>
          <w:tcPr>
            <w:tcW w:w="2384" w:type="dxa"/>
            <w:gridSpan w:val="2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FRI</w:t>
            </w:r>
          </w:p>
        </w:tc>
        <w:tc>
          <w:tcPr>
            <w:tcW w:w="1535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SAT</w:t>
            </w:r>
          </w:p>
        </w:tc>
        <w:tc>
          <w:tcPr>
            <w:tcW w:w="1535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SUN</w:t>
            </w:r>
          </w:p>
        </w:tc>
      </w:tr>
      <w:tr w:rsidR="0078252E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/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/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/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/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/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1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2</w:t>
            </w:r>
          </w:p>
        </w:tc>
      </w:tr>
      <w:tr w:rsidR="0078252E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</w:tr>
      <w:tr w:rsidR="0078252E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3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4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5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6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7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8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9</w:t>
            </w:r>
          </w:p>
        </w:tc>
      </w:tr>
      <w:tr w:rsidR="0078252E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Parent Meeting</w:t>
            </w:r>
          </w:p>
          <w:p w:rsidR="0078252E" w:rsidRDefault="0078252E" w:rsidP="0078252E">
            <w:pPr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6pm @ UMS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</w:tr>
      <w:tr w:rsidR="0078252E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10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11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12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13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14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15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16</w:t>
            </w:r>
          </w:p>
        </w:tc>
      </w:tr>
      <w:tr w:rsidR="0078252E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9E752B" w:rsidRDefault="0078252E" w:rsidP="0078252E">
            <w:pPr>
              <w:jc w:val="center"/>
              <w:rPr>
                <w:color w:val="FF0000"/>
              </w:rPr>
            </w:pPr>
            <w:r w:rsidRPr="009E752B">
              <w:rPr>
                <w:color w:val="FF0000"/>
              </w:rPr>
              <w:t>Practice Starts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</w:tr>
      <w:tr w:rsidR="0078252E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17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18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19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20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21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22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 w:rsidRPr="0001732D">
              <w:t>23</w:t>
            </w:r>
          </w:p>
        </w:tc>
      </w:tr>
      <w:tr w:rsidR="0078252E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</w:tr>
      <w:tr w:rsidR="0078252E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24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25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26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27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28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  <w:r w:rsidRPr="0001732D">
              <w:t>29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  <w:r w:rsidRPr="0001732D">
              <w:t>30</w:t>
            </w:r>
          </w:p>
        </w:tc>
      </w:tr>
      <w:tr w:rsidR="0078252E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jc w:val="center"/>
              <w:rPr>
                <w:color w:val="262626" w:themeColor="text1" w:themeTint="D9"/>
              </w:rPr>
            </w:pPr>
            <w:r w:rsidRPr="003B03E3">
              <w:rPr>
                <w:color w:val="FF0000"/>
              </w:rPr>
              <w:t>THANKSGIVING</w:t>
            </w:r>
            <w:r w:rsidRPr="003B03E3">
              <w:rPr>
                <w:color w:val="FF0000"/>
              </w:rPr>
              <w:br/>
              <w:t>BREAK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B03E3" w:rsidRDefault="0078252E" w:rsidP="0078252E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THANKSGIVING</w:t>
            </w:r>
            <w:r w:rsidRPr="003B03E3">
              <w:rPr>
                <w:color w:val="FF0000"/>
              </w:rPr>
              <w:br/>
              <w:t>BREAK</w:t>
            </w:r>
          </w:p>
          <w:p w:rsidR="0078252E" w:rsidRPr="00872CC6" w:rsidRDefault="0078252E" w:rsidP="0078252E">
            <w:pPr>
              <w:jc w:val="center"/>
              <w:rPr>
                <w:color w:val="262626" w:themeColor="text1" w:themeTint="D9"/>
              </w:rPr>
            </w:pPr>
            <w:r w:rsidRPr="003B03E3">
              <w:rPr>
                <w:color w:val="000000" w:themeColor="text1"/>
                <w:sz w:val="16"/>
                <w:szCs w:val="16"/>
              </w:rPr>
              <w:t>Practice moved to Nov 25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jc w:val="center"/>
              <w:rPr>
                <w:color w:val="262626" w:themeColor="text1" w:themeTint="D9"/>
              </w:rPr>
            </w:pPr>
            <w:r w:rsidRPr="003B03E3">
              <w:rPr>
                <w:color w:val="FF0000"/>
              </w:rPr>
              <w:t>THANKSGIVING</w:t>
            </w:r>
            <w:r w:rsidRPr="003B03E3">
              <w:rPr>
                <w:color w:val="FF0000"/>
              </w:rPr>
              <w:br/>
              <w:t>BREAK</w:t>
            </w: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</w:tr>
      <w:tr w:rsidR="0078252E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</w:tr>
      <w:tr w:rsidR="0078252E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  <w:tc>
          <w:tcPr>
            <w:tcW w:w="1535" w:type="dxa"/>
            <w:tcBorders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</w:tr>
    </w:tbl>
    <w:p w:rsidR="0098510D" w:rsidRDefault="0098510D" w:rsidP="0098510D">
      <w:pPr>
        <w:pStyle w:val="ImagePlaceholder"/>
      </w:pPr>
    </w:p>
    <w:p w:rsidR="0098510D" w:rsidRDefault="0098510D" w:rsidP="0098510D">
      <w:r>
        <w:br w:type="page"/>
      </w:r>
    </w:p>
    <w:p w:rsidR="0098510D" w:rsidRDefault="0098510D" w:rsidP="0098510D">
      <w:pPr>
        <w:pStyle w:val="ImagePlaceholder"/>
      </w:pPr>
    </w:p>
    <w:tbl>
      <w:tblPr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2378"/>
        <w:gridCol w:w="2378"/>
        <w:gridCol w:w="2378"/>
        <w:gridCol w:w="1686"/>
        <w:gridCol w:w="702"/>
        <w:gridCol w:w="2384"/>
        <w:gridCol w:w="1535"/>
        <w:gridCol w:w="1535"/>
      </w:tblGrid>
      <w:tr w:rsidR="0098510D" w:rsidTr="00FC114F">
        <w:trPr>
          <w:trHeight w:val="394"/>
        </w:trPr>
        <w:tc>
          <w:tcPr>
            <w:tcW w:w="2378" w:type="dxa"/>
          </w:tcPr>
          <w:p w:rsidR="0098510D" w:rsidRDefault="0098510D" w:rsidP="00FC114F"/>
        </w:tc>
        <w:tc>
          <w:tcPr>
            <w:tcW w:w="2378" w:type="dxa"/>
          </w:tcPr>
          <w:p w:rsidR="0098510D" w:rsidRDefault="0098510D" w:rsidP="00FC114F"/>
        </w:tc>
        <w:tc>
          <w:tcPr>
            <w:tcW w:w="2378" w:type="dxa"/>
          </w:tcPr>
          <w:p w:rsidR="0098510D" w:rsidRDefault="0098510D" w:rsidP="00FC114F"/>
        </w:tc>
        <w:tc>
          <w:tcPr>
            <w:tcW w:w="7842" w:type="dxa"/>
            <w:gridSpan w:val="5"/>
            <w:vAlign w:val="center"/>
          </w:tcPr>
          <w:p w:rsidR="0098510D" w:rsidRDefault="0098510D" w:rsidP="00FC114F">
            <w:r w:rsidRPr="00C41B75">
              <w:rPr>
                <w:color w:val="FF0000"/>
              </w:rPr>
              <w:t>Highlights for December</w:t>
            </w:r>
          </w:p>
        </w:tc>
      </w:tr>
      <w:tr w:rsidR="0098510D" w:rsidTr="0078252E">
        <w:trPr>
          <w:trHeight w:val="394"/>
        </w:trPr>
        <w:tc>
          <w:tcPr>
            <w:tcW w:w="4756" w:type="dxa"/>
            <w:gridSpan w:val="2"/>
            <w:vMerge w:val="restart"/>
          </w:tcPr>
          <w:p w:rsidR="0098510D" w:rsidRPr="000357C6" w:rsidRDefault="0098510D" w:rsidP="00FC114F">
            <w:pPr>
              <w:pStyle w:val="Month"/>
            </w:pPr>
            <w:r>
              <w:t>December</w:t>
            </w:r>
          </w:p>
        </w:tc>
        <w:tc>
          <w:tcPr>
            <w:tcW w:w="2378" w:type="dxa"/>
            <w:vMerge w:val="restart"/>
          </w:tcPr>
          <w:p w:rsidR="0098510D" w:rsidRPr="00872CC6" w:rsidRDefault="0098510D" w:rsidP="00FC114F">
            <w:pPr>
              <w:pStyle w:val="Year"/>
            </w:pPr>
            <w:r>
              <w:t>2025</w:t>
            </w:r>
          </w:p>
        </w:tc>
        <w:tc>
          <w:tcPr>
            <w:tcW w:w="1686" w:type="dxa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:rsidR="0098510D" w:rsidRDefault="009E752B" w:rsidP="00FC114F">
            <w:r>
              <w:t>MS Duals</w:t>
            </w:r>
          </w:p>
        </w:tc>
        <w:tc>
          <w:tcPr>
            <w:tcW w:w="6156" w:type="dxa"/>
            <w:gridSpan w:val="4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78252E" w:rsidP="00FC114F">
            <w:r>
              <w:t>Duals are @UHS on 12/14</w:t>
            </w:r>
          </w:p>
        </w:tc>
      </w:tr>
      <w:tr w:rsidR="0098510D" w:rsidTr="0078252E">
        <w:trPr>
          <w:trHeight w:val="394"/>
        </w:trPr>
        <w:tc>
          <w:tcPr>
            <w:tcW w:w="4756" w:type="dxa"/>
            <w:gridSpan w:val="2"/>
            <w:vMerge/>
          </w:tcPr>
          <w:p w:rsidR="0098510D" w:rsidRDefault="0098510D" w:rsidP="00FC114F"/>
        </w:tc>
        <w:tc>
          <w:tcPr>
            <w:tcW w:w="2378" w:type="dxa"/>
            <w:vMerge/>
          </w:tcPr>
          <w:p w:rsidR="0098510D" w:rsidRPr="00A93D4E" w:rsidRDefault="0098510D" w:rsidP="00FC114F">
            <w:pPr>
              <w:rPr>
                <w:b/>
                <w:bCs/>
              </w:rPr>
            </w:pPr>
          </w:p>
        </w:tc>
        <w:tc>
          <w:tcPr>
            <w:tcW w:w="1686" w:type="dxa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78252E" w:rsidP="00FC114F">
            <w:r>
              <w:t>Winter Break</w:t>
            </w:r>
          </w:p>
        </w:tc>
        <w:tc>
          <w:tcPr>
            <w:tcW w:w="6156" w:type="dxa"/>
            <w:gridSpan w:val="4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78252E" w:rsidP="00FC114F">
            <w:r>
              <w:t>No practice 12/22 – 1/2</w:t>
            </w:r>
          </w:p>
        </w:tc>
      </w:tr>
      <w:tr w:rsidR="0098510D" w:rsidTr="0078252E">
        <w:trPr>
          <w:trHeight w:val="394"/>
        </w:trPr>
        <w:tc>
          <w:tcPr>
            <w:tcW w:w="4756" w:type="dxa"/>
            <w:gridSpan w:val="2"/>
            <w:vMerge/>
          </w:tcPr>
          <w:p w:rsidR="0098510D" w:rsidRDefault="0098510D" w:rsidP="00FC114F"/>
        </w:tc>
        <w:tc>
          <w:tcPr>
            <w:tcW w:w="2378" w:type="dxa"/>
            <w:vMerge/>
          </w:tcPr>
          <w:p w:rsidR="0098510D" w:rsidRPr="00A93D4E" w:rsidRDefault="0098510D" w:rsidP="00FC114F">
            <w:pPr>
              <w:rPr>
                <w:b/>
                <w:bCs/>
              </w:rPr>
            </w:pPr>
          </w:p>
        </w:tc>
        <w:tc>
          <w:tcPr>
            <w:tcW w:w="1686" w:type="dxa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98510D" w:rsidP="00FC114F"/>
        </w:tc>
        <w:tc>
          <w:tcPr>
            <w:tcW w:w="6156" w:type="dxa"/>
            <w:gridSpan w:val="4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98510D" w:rsidRDefault="0098510D" w:rsidP="00FC114F"/>
        </w:tc>
      </w:tr>
      <w:tr w:rsidR="0098510D" w:rsidTr="00FC114F">
        <w:trPr>
          <w:trHeight w:val="965"/>
        </w:trPr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121E2C" w:themeFill="accent1" w:themeFillShade="80"/>
            <w:textDirection w:val="btLr"/>
            <w:vAlign w:val="bottom"/>
          </w:tcPr>
          <w:p w:rsidR="0098510D" w:rsidRPr="00F65B25" w:rsidRDefault="0098510D" w:rsidP="00FC114F">
            <w:pPr>
              <w:pStyle w:val="DayoftheWeek"/>
            </w:pPr>
            <w:r>
              <w:t>MON</w:t>
            </w:r>
          </w:p>
        </w:tc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1B2D42" w:themeFill="accent1" w:themeFillShade="BF"/>
            <w:textDirection w:val="btLr"/>
            <w:vAlign w:val="bottom"/>
          </w:tcPr>
          <w:p w:rsidR="0098510D" w:rsidRPr="00F65B25" w:rsidRDefault="0098510D" w:rsidP="00FC114F">
            <w:pPr>
              <w:pStyle w:val="DayoftheWeek"/>
            </w:pPr>
            <w:r>
              <w:t>TUE</w:t>
            </w:r>
          </w:p>
        </w:tc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98510D" w:rsidRPr="00F65B25" w:rsidRDefault="0098510D" w:rsidP="00FC114F">
            <w:pPr>
              <w:pStyle w:val="DayoftheWeek"/>
            </w:pPr>
            <w:r>
              <w:t>WED</w:t>
            </w:r>
          </w:p>
        </w:tc>
        <w:tc>
          <w:tcPr>
            <w:tcW w:w="2388" w:type="dxa"/>
            <w:gridSpan w:val="2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98510D" w:rsidRPr="00F65B25" w:rsidRDefault="0098510D" w:rsidP="00FC114F">
            <w:pPr>
              <w:pStyle w:val="DayoftheWeek"/>
            </w:pPr>
            <w:r>
              <w:t>THU</w:t>
            </w:r>
          </w:p>
        </w:tc>
        <w:tc>
          <w:tcPr>
            <w:tcW w:w="2384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98510D" w:rsidRPr="00F65B25" w:rsidRDefault="0098510D" w:rsidP="00FC114F">
            <w:pPr>
              <w:pStyle w:val="DayoftheWeek"/>
            </w:pPr>
            <w:r>
              <w:t>FRI</w:t>
            </w:r>
          </w:p>
        </w:tc>
        <w:tc>
          <w:tcPr>
            <w:tcW w:w="1535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98510D" w:rsidRPr="00F65B25" w:rsidRDefault="0098510D" w:rsidP="00FC114F">
            <w:pPr>
              <w:pStyle w:val="DayoftheWeek"/>
            </w:pPr>
            <w:r>
              <w:t>SAT</w:t>
            </w:r>
          </w:p>
        </w:tc>
        <w:tc>
          <w:tcPr>
            <w:tcW w:w="1535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98510D" w:rsidRPr="00F65B25" w:rsidRDefault="0098510D" w:rsidP="00FC114F">
            <w:pPr>
              <w:pStyle w:val="DayoftheWeek"/>
            </w:pPr>
            <w:r>
              <w:t>SUN</w:t>
            </w:r>
          </w:p>
        </w:tc>
      </w:tr>
      <w:tr w:rsidR="0098510D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2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72CC6" w:rsidRDefault="0098510D" w:rsidP="00FC114F">
            <w:r w:rsidRPr="004C7B2D">
              <w:t>3</w:t>
            </w: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4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5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6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7</w:t>
            </w:r>
          </w:p>
        </w:tc>
      </w:tr>
      <w:tr w:rsidR="0098510D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E752B" w:rsidRDefault="009E752B" w:rsidP="009E752B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9E752B" w:rsidRDefault="009E752B" w:rsidP="009E752B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98510D" w:rsidRPr="00872CC6" w:rsidRDefault="009E752B" w:rsidP="009E752B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98510D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rPr>
                <w:color w:val="60A489" w:themeColor="accent5" w:themeShade="BF"/>
              </w:rPr>
            </w:pPr>
          </w:p>
        </w:tc>
      </w:tr>
      <w:tr w:rsidR="0098510D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8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9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10</w:t>
            </w: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11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12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13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14</w:t>
            </w:r>
          </w:p>
        </w:tc>
      </w:tr>
      <w:tr w:rsidR="0098510D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98510D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98510D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E752B" w:rsidP="00FC114F">
            <w:pPr>
              <w:rPr>
                <w:color w:val="60A489" w:themeColor="accent5" w:themeShade="BF"/>
              </w:rPr>
            </w:pPr>
            <w:r w:rsidRPr="009E752B">
              <w:rPr>
                <w:color w:val="FF0000"/>
              </w:rPr>
              <w:t>MS Duals</w:t>
            </w:r>
          </w:p>
        </w:tc>
      </w:tr>
      <w:tr w:rsidR="0098510D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15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16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17</w:t>
            </w: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18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19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20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21</w:t>
            </w:r>
          </w:p>
        </w:tc>
      </w:tr>
      <w:tr w:rsidR="0098510D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98510D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3-6: 6:15 – 7:45pm</w:t>
            </w:r>
          </w:p>
          <w:p w:rsidR="0098510D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rPr>
                <w:color w:val="60A489" w:themeColor="accent5" w:themeShade="BF"/>
              </w:rPr>
            </w:pPr>
          </w:p>
        </w:tc>
      </w:tr>
      <w:tr w:rsidR="0098510D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22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23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24</w:t>
            </w: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25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26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27</w:t>
            </w: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F078C" w:rsidRDefault="0098510D" w:rsidP="00FC114F">
            <w:pPr>
              <w:pStyle w:val="Weekend"/>
            </w:pPr>
            <w:r w:rsidRPr="004C7B2D">
              <w:t>28</w:t>
            </w:r>
          </w:p>
        </w:tc>
      </w:tr>
      <w:tr w:rsidR="00566241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  <w:r w:rsidRPr="003B03E3">
              <w:rPr>
                <w:color w:val="FF0000"/>
              </w:rPr>
              <w:t xml:space="preserve"> 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  <w:r w:rsidRPr="003B03E3">
              <w:rPr>
                <w:color w:val="FF0000"/>
              </w:rPr>
              <w:t xml:space="preserve"> </w:t>
            </w: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  <w:r w:rsidRPr="003B03E3">
              <w:rPr>
                <w:color w:val="FF0000"/>
              </w:rPr>
              <w:t xml:space="preserve"> </w:t>
            </w: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  <w:r w:rsidRPr="003B03E3">
              <w:rPr>
                <w:color w:val="FF0000"/>
              </w:rPr>
              <w:t xml:space="preserve"> </w:t>
            </w: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rPr>
                <w:color w:val="60A489" w:themeColor="accent5" w:themeShade="BF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rPr>
                <w:color w:val="60A489" w:themeColor="accent5" w:themeShade="BF"/>
              </w:rPr>
            </w:pPr>
          </w:p>
        </w:tc>
      </w:tr>
      <w:tr w:rsidR="0098510D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29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30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>
            <w:r w:rsidRPr="004C7B2D">
              <w:t>31</w:t>
            </w: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/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6640B" w:rsidRDefault="0098510D" w:rsidP="00FC114F"/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3A157B" w:rsidRDefault="0098510D" w:rsidP="00FC114F">
            <w:pPr>
              <w:pStyle w:val="Weekend"/>
            </w:pP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3A157B" w:rsidRDefault="0098510D" w:rsidP="00FC114F">
            <w:pPr>
              <w:pStyle w:val="Weekend"/>
            </w:pPr>
          </w:p>
        </w:tc>
      </w:tr>
      <w:tr w:rsidR="00566241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  <w:r w:rsidRPr="003B03E3">
              <w:rPr>
                <w:color w:val="FF0000"/>
              </w:rPr>
              <w:t xml:space="preserve"> 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566241" w:rsidRPr="003B03E3" w:rsidRDefault="00566241" w:rsidP="00566241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566241" w:rsidP="00566241">
            <w:pPr>
              <w:pStyle w:val="Weekend"/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566241" w:rsidP="00566241">
            <w:pPr>
              <w:pStyle w:val="Weekend"/>
            </w:pPr>
          </w:p>
        </w:tc>
      </w:tr>
      <w:tr w:rsidR="0098510D" w:rsidTr="00FC114F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3A157B" w:rsidRDefault="0098510D" w:rsidP="00FC114F">
            <w:pPr>
              <w:pStyle w:val="Weekend"/>
            </w:pPr>
          </w:p>
        </w:tc>
        <w:tc>
          <w:tcPr>
            <w:tcW w:w="1535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3A157B" w:rsidRDefault="0098510D" w:rsidP="00FC114F">
            <w:pPr>
              <w:pStyle w:val="Weekend"/>
            </w:pPr>
          </w:p>
        </w:tc>
      </w:tr>
      <w:tr w:rsidR="0098510D" w:rsidTr="00FC114F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78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872CC6" w:rsidRDefault="0098510D" w:rsidP="00FC114F">
            <w:pPr>
              <w:rPr>
                <w:color w:val="262626" w:themeColor="text1" w:themeTint="D9"/>
              </w:rPr>
            </w:pPr>
          </w:p>
        </w:tc>
        <w:tc>
          <w:tcPr>
            <w:tcW w:w="153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3A157B" w:rsidRDefault="0098510D" w:rsidP="00FC114F">
            <w:pPr>
              <w:pStyle w:val="Weekend"/>
            </w:pPr>
          </w:p>
        </w:tc>
        <w:tc>
          <w:tcPr>
            <w:tcW w:w="1535" w:type="dxa"/>
            <w:tcBorders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98510D" w:rsidRPr="003A157B" w:rsidRDefault="0098510D" w:rsidP="00FC114F">
            <w:pPr>
              <w:pStyle w:val="Weekend"/>
            </w:pPr>
          </w:p>
        </w:tc>
      </w:tr>
    </w:tbl>
    <w:p w:rsidR="0098510D" w:rsidRDefault="0098510D" w:rsidP="0098510D">
      <w:pPr>
        <w:pStyle w:val="ImagePlaceholder"/>
      </w:pPr>
    </w:p>
    <w:p w:rsidR="0098510D" w:rsidRDefault="0098510D" w:rsidP="0098510D"/>
    <w:p w:rsidR="007B651E" w:rsidRDefault="007B651E" w:rsidP="007B651E">
      <w:pPr>
        <w:pStyle w:val="ImagePlaceholder"/>
      </w:pPr>
    </w:p>
    <w:p w:rsidR="0068227A" w:rsidRDefault="007B651E" w:rsidP="0068227A">
      <w:r>
        <w:br w:type="page"/>
      </w:r>
    </w:p>
    <w:p w:rsidR="0068227A" w:rsidRDefault="0068227A" w:rsidP="0068227A">
      <w:pPr>
        <w:pStyle w:val="ImagePlaceholder"/>
      </w:pPr>
      <w:r w:rsidRPr="00872CC6">
        <w:rPr>
          <w:noProof/>
          <w:lang w:val="en-AU" w:eastAsia="en-AU"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1" layoutInCell="1" allowOverlap="1" wp14:anchorId="461DC513" wp14:editId="7F1E3859">
                <wp:simplePos x="0" y="0"/>
                <wp:positionH relativeFrom="page">
                  <wp:posOffset>0</wp:posOffset>
                </wp:positionH>
                <wp:positionV relativeFrom="paragraph">
                  <wp:posOffset>-1115695</wp:posOffset>
                </wp:positionV>
                <wp:extent cx="10058400" cy="2038985"/>
                <wp:effectExtent l="0" t="0" r="0" b="0"/>
                <wp:wrapNone/>
                <wp:docPr id="13" name="Rectangle 13" descr="Decorative">
                  <a:extLst xmlns:a="http://schemas.openxmlformats.org/drawingml/2006/main">
                    <a:ext uri="{FF2B5EF4-FFF2-40B4-BE49-F238E27FC236}">
                      <a16:creationId xmlns:a16="http://schemas.microsoft.com/office/drawing/2014/main" id="{8E74A688-B7B3-4310-B929-E2910E42203F}"/>
                    </a:ext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58400" cy="20389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page">
                  <wp14:pctWidth>100000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D4D131" id="Rectangle 13" o:spid="_x0000_s1026" alt="Decorative" style="position:absolute;margin-left:0;margin-top:-87.85pt;width:11in;height:160.55pt;z-index:-251636736;visibility:visible;mso-wrap-style:square;mso-width-percent:100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1000;mso-height-percent: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" filled="f" stroked="f" strokeweight="1pt">
                <w10:wrap anchorx="page"/>
                <w10:anchorlock/>
              </v:rect>
            </w:pict>
          </mc:Fallback>
        </mc:AlternateContent>
      </w:r>
    </w:p>
    <w:tbl>
      <w:tblPr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2378"/>
        <w:gridCol w:w="3202"/>
        <w:gridCol w:w="1554"/>
        <w:gridCol w:w="2388"/>
        <w:gridCol w:w="108"/>
        <w:gridCol w:w="1980"/>
        <w:gridCol w:w="1620"/>
        <w:gridCol w:w="1746"/>
      </w:tblGrid>
      <w:tr w:rsidR="0068227A" w:rsidTr="0078252E">
        <w:trPr>
          <w:trHeight w:val="394"/>
        </w:trPr>
        <w:tc>
          <w:tcPr>
            <w:tcW w:w="2378" w:type="dxa"/>
          </w:tcPr>
          <w:p w:rsidR="0068227A" w:rsidRDefault="0068227A" w:rsidP="00AB53C7"/>
        </w:tc>
        <w:tc>
          <w:tcPr>
            <w:tcW w:w="3202" w:type="dxa"/>
          </w:tcPr>
          <w:p w:rsidR="0068227A" w:rsidRDefault="0068227A" w:rsidP="00AB53C7"/>
        </w:tc>
        <w:tc>
          <w:tcPr>
            <w:tcW w:w="1554" w:type="dxa"/>
          </w:tcPr>
          <w:p w:rsidR="0068227A" w:rsidRDefault="0068227A" w:rsidP="00AB53C7"/>
        </w:tc>
        <w:tc>
          <w:tcPr>
            <w:tcW w:w="7842" w:type="dxa"/>
            <w:gridSpan w:val="5"/>
            <w:vAlign w:val="center"/>
          </w:tcPr>
          <w:p w:rsidR="0068227A" w:rsidRDefault="00C41B75" w:rsidP="0068227A">
            <w:r w:rsidRPr="00C41B75">
              <w:rPr>
                <w:color w:val="FF0000"/>
              </w:rPr>
              <w:t>Highlights for January</w:t>
            </w:r>
          </w:p>
        </w:tc>
      </w:tr>
      <w:tr w:rsidR="0068227A" w:rsidTr="0078252E">
        <w:trPr>
          <w:trHeight w:val="394"/>
        </w:trPr>
        <w:tc>
          <w:tcPr>
            <w:tcW w:w="5580" w:type="dxa"/>
            <w:gridSpan w:val="2"/>
            <w:vMerge w:val="restart"/>
          </w:tcPr>
          <w:p w:rsidR="0068227A" w:rsidRPr="000357C6" w:rsidRDefault="0098510D" w:rsidP="00AB53C7">
            <w:pPr>
              <w:pStyle w:val="Month"/>
            </w:pPr>
            <w:r>
              <w:t>January</w:t>
            </w:r>
          </w:p>
        </w:tc>
        <w:tc>
          <w:tcPr>
            <w:tcW w:w="1554" w:type="dxa"/>
            <w:vMerge w:val="restart"/>
          </w:tcPr>
          <w:p w:rsidR="0068227A" w:rsidRPr="00872CC6" w:rsidRDefault="00034962" w:rsidP="00AB53C7">
            <w:pPr>
              <w:pStyle w:val="Year"/>
            </w:pPr>
            <w:r>
              <w:t>202</w:t>
            </w:r>
            <w:r w:rsidR="0098510D">
              <w:t>6</w:t>
            </w:r>
          </w:p>
        </w:tc>
        <w:tc>
          <w:tcPr>
            <w:tcW w:w="2496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:rsidR="0068227A" w:rsidRDefault="0078252E" w:rsidP="00AB53C7">
            <w:r>
              <w:t>Practice Resumes</w:t>
            </w:r>
          </w:p>
        </w:tc>
        <w:tc>
          <w:tcPr>
            <w:tcW w:w="5346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78252E" w:rsidP="00AB53C7">
            <w:r>
              <w:t>1/5 first day with 7</w:t>
            </w:r>
            <w:r w:rsidRPr="0078252E">
              <w:rPr>
                <w:vertAlign w:val="superscript"/>
              </w:rPr>
              <w:t>th</w:t>
            </w:r>
            <w:r>
              <w:t xml:space="preserve"> / 8</w:t>
            </w:r>
            <w:r w:rsidRPr="0078252E">
              <w:rPr>
                <w:vertAlign w:val="superscript"/>
              </w:rPr>
              <w:t>th</w:t>
            </w:r>
            <w:r>
              <w:t xml:space="preserve"> graders</w:t>
            </w:r>
          </w:p>
        </w:tc>
      </w:tr>
      <w:tr w:rsidR="0068227A" w:rsidTr="0078252E">
        <w:trPr>
          <w:trHeight w:val="394"/>
        </w:trPr>
        <w:tc>
          <w:tcPr>
            <w:tcW w:w="5580" w:type="dxa"/>
            <w:gridSpan w:val="2"/>
            <w:vMerge/>
          </w:tcPr>
          <w:p w:rsidR="0068227A" w:rsidRDefault="0068227A" w:rsidP="00AB53C7"/>
        </w:tc>
        <w:tc>
          <w:tcPr>
            <w:tcW w:w="1554" w:type="dxa"/>
            <w:vMerge/>
          </w:tcPr>
          <w:p w:rsidR="0068227A" w:rsidRPr="00A93D4E" w:rsidRDefault="0068227A" w:rsidP="00AB53C7">
            <w:pPr>
              <w:rPr>
                <w:b/>
                <w:bCs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78252E" w:rsidP="00AB53C7">
            <w:r>
              <w:t>Team J-Hawk Night</w:t>
            </w:r>
          </w:p>
        </w:tc>
        <w:tc>
          <w:tcPr>
            <w:tcW w:w="5346" w:type="dxa"/>
            <w:gridSpan w:val="3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78252E" w:rsidP="00AB53C7">
            <w:r>
              <w:t>1/6 @UHS</w:t>
            </w:r>
          </w:p>
        </w:tc>
      </w:tr>
      <w:tr w:rsidR="0078252E" w:rsidTr="0078252E">
        <w:trPr>
          <w:trHeight w:val="394"/>
        </w:trPr>
        <w:tc>
          <w:tcPr>
            <w:tcW w:w="5580" w:type="dxa"/>
            <w:gridSpan w:val="2"/>
            <w:vMerge/>
          </w:tcPr>
          <w:p w:rsidR="0078252E" w:rsidRDefault="0078252E" w:rsidP="0078252E"/>
        </w:tc>
        <w:tc>
          <w:tcPr>
            <w:tcW w:w="1554" w:type="dxa"/>
            <w:vMerge/>
          </w:tcPr>
          <w:p w:rsidR="0078252E" w:rsidRPr="00A93D4E" w:rsidRDefault="0078252E" w:rsidP="0078252E">
            <w:pPr>
              <w:rPr>
                <w:b/>
                <w:bCs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78252E" w:rsidRDefault="0078252E" w:rsidP="0078252E">
            <w:r>
              <w:t>J-Hawk Wrestling Tou</w:t>
            </w:r>
            <w:r w:rsidR="00C41B75">
              <w:t>r</w:t>
            </w:r>
            <w:r>
              <w:t>nament</w:t>
            </w:r>
          </w:p>
        </w:tc>
        <w:tc>
          <w:tcPr>
            <w:tcW w:w="5346" w:type="dxa"/>
            <w:gridSpan w:val="3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78252E" w:rsidRDefault="0078252E" w:rsidP="0078252E">
            <w:r>
              <w:t>1/25 (Free enrollment if signed up for Team J-Hawk Wrestling Program</w:t>
            </w:r>
          </w:p>
        </w:tc>
      </w:tr>
      <w:tr w:rsidR="0078252E" w:rsidTr="0078252E">
        <w:trPr>
          <w:trHeight w:val="965"/>
        </w:trPr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121E2C" w:themeFill="accent1" w:themeFillShade="80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MON</w:t>
            </w:r>
          </w:p>
        </w:tc>
        <w:tc>
          <w:tcPr>
            <w:tcW w:w="3202" w:type="dxa"/>
            <w:tcBorders>
              <w:bottom w:val="single" w:sz="8" w:space="0" w:color="FFFFFF" w:themeColor="background1"/>
            </w:tcBorders>
            <w:shd w:val="clear" w:color="auto" w:fill="1B2D42" w:themeFill="accent1" w:themeFillShade="BF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TUE</w:t>
            </w:r>
          </w:p>
        </w:tc>
        <w:tc>
          <w:tcPr>
            <w:tcW w:w="1554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WED</w:t>
            </w:r>
          </w:p>
        </w:tc>
        <w:tc>
          <w:tcPr>
            <w:tcW w:w="2388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THU</w:t>
            </w:r>
          </w:p>
        </w:tc>
        <w:tc>
          <w:tcPr>
            <w:tcW w:w="2088" w:type="dxa"/>
            <w:gridSpan w:val="2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FRI</w:t>
            </w:r>
          </w:p>
        </w:tc>
        <w:tc>
          <w:tcPr>
            <w:tcW w:w="1620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 w:rsidRPr="009E752B">
              <w:t>SAT</w:t>
            </w:r>
          </w:p>
        </w:tc>
        <w:tc>
          <w:tcPr>
            <w:tcW w:w="1746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78252E" w:rsidRPr="00F65B25" w:rsidRDefault="0078252E" w:rsidP="0078252E">
            <w:pPr>
              <w:pStyle w:val="DayoftheWeek"/>
            </w:pPr>
            <w:r>
              <w:t>SUN</w:t>
            </w:r>
          </w:p>
        </w:tc>
      </w:tr>
      <w:tr w:rsidR="0078252E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/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/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/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1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</w:t>
            </w:r>
          </w:p>
        </w:tc>
        <w:tc>
          <w:tcPr>
            <w:tcW w:w="162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3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4</w:t>
            </w:r>
          </w:p>
        </w:tc>
      </w:tr>
      <w:tr w:rsidR="0078252E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B03E3" w:rsidRDefault="0078252E" w:rsidP="0078252E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WINTER BREAK /</w:t>
            </w:r>
          </w:p>
          <w:p w:rsidR="0078252E" w:rsidRDefault="0078252E" w:rsidP="0078252E">
            <w:pPr>
              <w:jc w:val="center"/>
            </w:pPr>
            <w:r w:rsidRPr="003B03E3">
              <w:rPr>
                <w:color w:val="FF0000"/>
              </w:rPr>
              <w:t>No Practice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78252E" w:rsidRDefault="0078252E" w:rsidP="0078252E">
            <w:pPr>
              <w:jc w:val="center"/>
              <w:rPr>
                <w:color w:val="FF0000"/>
                <w:sz w:val="21"/>
                <w:szCs w:val="21"/>
              </w:rPr>
            </w:pPr>
            <w:r w:rsidRPr="0078252E">
              <w:rPr>
                <w:color w:val="FF0000"/>
                <w:sz w:val="21"/>
                <w:szCs w:val="21"/>
              </w:rPr>
              <w:t>WINTER BREAK /</w:t>
            </w:r>
          </w:p>
          <w:p w:rsidR="0078252E" w:rsidRDefault="0078252E" w:rsidP="0078252E">
            <w:pPr>
              <w:jc w:val="center"/>
            </w:pPr>
            <w:r w:rsidRPr="0078252E">
              <w:rPr>
                <w:color w:val="FF0000"/>
                <w:sz w:val="21"/>
                <w:szCs w:val="21"/>
              </w:rPr>
              <w:t>No Practice</w:t>
            </w:r>
          </w:p>
        </w:tc>
        <w:tc>
          <w:tcPr>
            <w:tcW w:w="1620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</w:tr>
      <w:tr w:rsidR="0078252E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5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6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7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8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9</w:t>
            </w:r>
          </w:p>
        </w:tc>
        <w:tc>
          <w:tcPr>
            <w:tcW w:w="162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10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11</w:t>
            </w:r>
          </w:p>
        </w:tc>
      </w:tr>
      <w:tr w:rsidR="0078252E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</w:t>
            </w:r>
            <w:r>
              <w:rPr>
                <w:color w:val="262626" w:themeColor="text1" w:themeTint="D9"/>
              </w:rPr>
              <w:t>8</w:t>
            </w:r>
            <w:r>
              <w:rPr>
                <w:color w:val="262626" w:themeColor="text1" w:themeTint="D9"/>
              </w:rPr>
              <w:t>: 6:15 – 7:45pm</w:t>
            </w:r>
          </w:p>
          <w:p w:rsidR="0078252E" w:rsidRDefault="0078252E" w:rsidP="0078252E">
            <w:pPr>
              <w:rPr>
                <w:color w:val="262626" w:themeColor="text1" w:themeTint="D9"/>
                <w:sz w:val="18"/>
                <w:szCs w:val="18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  <w:p w:rsidR="0078252E" w:rsidRPr="00872CC6" w:rsidRDefault="0078252E" w:rsidP="0078252E">
            <w:pPr>
              <w:jc w:val="center"/>
              <w:rPr>
                <w:color w:val="262626" w:themeColor="text1" w:themeTint="D9"/>
              </w:rPr>
            </w:pPr>
            <w:r w:rsidRPr="003B03E3">
              <w:rPr>
                <w:color w:val="FF0000"/>
                <w:sz w:val="18"/>
                <w:szCs w:val="18"/>
              </w:rPr>
              <w:t>7</w:t>
            </w:r>
            <w:r w:rsidRPr="003B03E3">
              <w:rPr>
                <w:color w:val="FF0000"/>
                <w:sz w:val="18"/>
                <w:szCs w:val="18"/>
                <w:vertAlign w:val="superscript"/>
              </w:rPr>
              <w:t>th</w:t>
            </w:r>
            <w:r w:rsidRPr="003B03E3">
              <w:rPr>
                <w:color w:val="FF0000"/>
                <w:sz w:val="18"/>
                <w:szCs w:val="18"/>
              </w:rPr>
              <w:t>/8</w:t>
            </w:r>
            <w:r w:rsidRPr="003B03E3">
              <w:rPr>
                <w:color w:val="FF0000"/>
                <w:sz w:val="18"/>
                <w:szCs w:val="18"/>
                <w:vertAlign w:val="superscript"/>
              </w:rPr>
              <w:t>th</w:t>
            </w:r>
            <w:r w:rsidRPr="003B03E3">
              <w:rPr>
                <w:color w:val="FF0000"/>
                <w:sz w:val="18"/>
                <w:szCs w:val="18"/>
              </w:rPr>
              <w:t xml:space="preserve"> Grade 1</w:t>
            </w:r>
            <w:r w:rsidRPr="003B03E3">
              <w:rPr>
                <w:color w:val="FF0000"/>
                <w:sz w:val="18"/>
                <w:szCs w:val="18"/>
                <w:vertAlign w:val="superscript"/>
              </w:rPr>
              <w:t>st</w:t>
            </w:r>
            <w:r w:rsidRPr="003B03E3">
              <w:rPr>
                <w:color w:val="FF0000"/>
                <w:sz w:val="18"/>
                <w:szCs w:val="18"/>
              </w:rPr>
              <w:t xml:space="preserve"> Day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ALL LEVELS</w:t>
            </w:r>
          </w:p>
          <w:p w:rsidR="0078252E" w:rsidRDefault="0078252E" w:rsidP="0078252E">
            <w:pPr>
              <w:jc w:val="center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5:00 – 6:15pm</w:t>
            </w:r>
          </w:p>
          <w:p w:rsidR="0078252E" w:rsidRPr="003B03E3" w:rsidRDefault="0078252E" w:rsidP="0078252E">
            <w:pPr>
              <w:jc w:val="center"/>
              <w:rPr>
                <w:color w:val="FF0000"/>
                <w:sz w:val="20"/>
                <w:szCs w:val="20"/>
              </w:rPr>
            </w:pPr>
            <w:r w:rsidRPr="003B03E3">
              <w:rPr>
                <w:color w:val="FF0000"/>
                <w:sz w:val="20"/>
                <w:szCs w:val="20"/>
              </w:rPr>
              <w:t>@UHS</w:t>
            </w:r>
          </w:p>
          <w:p w:rsidR="0078252E" w:rsidRPr="00872CC6" w:rsidRDefault="0078252E" w:rsidP="0078252E">
            <w:pPr>
              <w:jc w:val="center"/>
              <w:rPr>
                <w:color w:val="262626" w:themeColor="text1" w:themeTint="D9"/>
              </w:rPr>
            </w:pPr>
            <w:r w:rsidRPr="003B03E3">
              <w:rPr>
                <w:color w:val="FF0000"/>
                <w:sz w:val="20"/>
                <w:szCs w:val="20"/>
              </w:rPr>
              <w:t>Team J-Hawk Night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620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9E752B" w:rsidRDefault="0078252E" w:rsidP="0078252E">
            <w:pPr>
              <w:jc w:val="center"/>
              <w:rPr>
                <w:color w:val="253D59" w:themeColor="accent1"/>
              </w:rPr>
            </w:pPr>
            <w:r w:rsidRPr="009E752B">
              <w:rPr>
                <w:color w:val="253D59" w:themeColor="accent1"/>
              </w:rPr>
              <w:t>3-5 Year Olds</w:t>
            </w:r>
          </w:p>
          <w:p w:rsidR="0078252E" w:rsidRPr="009E752B" w:rsidRDefault="0078252E" w:rsidP="0078252E">
            <w:pPr>
              <w:jc w:val="center"/>
              <w:rPr>
                <w:color w:val="253D59" w:themeColor="accent1"/>
                <w:sz w:val="20"/>
                <w:szCs w:val="20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5:00-6:00pm</w:t>
            </w:r>
          </w:p>
          <w:p w:rsidR="0078252E" w:rsidRPr="008F078C" w:rsidRDefault="0078252E" w:rsidP="0078252E">
            <w:pPr>
              <w:jc w:val="center"/>
              <w:rPr>
                <w:color w:val="60A489" w:themeColor="accent5" w:themeShade="BF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@UHS</w:t>
            </w:r>
          </w:p>
        </w:tc>
      </w:tr>
      <w:tr w:rsidR="0078252E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 w:rsidRPr="0001732D">
              <w:t>1</w:t>
            </w:r>
            <w:r>
              <w:t>2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13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14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15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16</w:t>
            </w:r>
          </w:p>
        </w:tc>
        <w:tc>
          <w:tcPr>
            <w:tcW w:w="162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17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18</w:t>
            </w:r>
          </w:p>
        </w:tc>
      </w:tr>
      <w:tr w:rsidR="0078252E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Competitive Team Practice: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620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9E752B" w:rsidRDefault="0078252E" w:rsidP="0078252E">
            <w:pPr>
              <w:jc w:val="center"/>
              <w:rPr>
                <w:color w:val="253D59" w:themeColor="accent1"/>
              </w:rPr>
            </w:pPr>
            <w:r w:rsidRPr="009E752B">
              <w:rPr>
                <w:color w:val="253D59" w:themeColor="accent1"/>
              </w:rPr>
              <w:t>3-5 Year Olds</w:t>
            </w:r>
          </w:p>
          <w:p w:rsidR="0078252E" w:rsidRPr="009E752B" w:rsidRDefault="0078252E" w:rsidP="0078252E">
            <w:pPr>
              <w:jc w:val="center"/>
              <w:rPr>
                <w:color w:val="253D59" w:themeColor="accent1"/>
                <w:sz w:val="20"/>
                <w:szCs w:val="20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5:00-6:00pm</w:t>
            </w:r>
          </w:p>
          <w:p w:rsidR="0078252E" w:rsidRPr="008F078C" w:rsidRDefault="0078252E" w:rsidP="0078252E">
            <w:pPr>
              <w:jc w:val="center"/>
              <w:rPr>
                <w:color w:val="60A489" w:themeColor="accent5" w:themeShade="BF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@UHS</w:t>
            </w:r>
          </w:p>
        </w:tc>
      </w:tr>
      <w:tr w:rsidR="0078252E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19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20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21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22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23</w:t>
            </w:r>
          </w:p>
        </w:tc>
        <w:tc>
          <w:tcPr>
            <w:tcW w:w="162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24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pStyle w:val="Weekend"/>
            </w:pPr>
            <w:r>
              <w:t>25</w:t>
            </w:r>
          </w:p>
        </w:tc>
      </w:tr>
      <w:tr w:rsidR="0078252E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B03E3" w:rsidRDefault="0078252E" w:rsidP="0078252E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MLK Day /</w:t>
            </w:r>
          </w:p>
          <w:p w:rsidR="0078252E" w:rsidRPr="003B03E3" w:rsidRDefault="0078252E" w:rsidP="0078252E">
            <w:pPr>
              <w:jc w:val="center"/>
              <w:rPr>
                <w:color w:val="FF0000"/>
              </w:rPr>
            </w:pPr>
            <w:r w:rsidRPr="003B03E3">
              <w:rPr>
                <w:color w:val="FF0000"/>
              </w:rPr>
              <w:t>No Practice</w:t>
            </w:r>
          </w:p>
          <w:p w:rsidR="0078252E" w:rsidRPr="00872CC6" w:rsidRDefault="0078252E" w:rsidP="0078252E">
            <w:pPr>
              <w:jc w:val="center"/>
              <w:rPr>
                <w:color w:val="262626" w:themeColor="text1" w:themeTint="D9"/>
              </w:rPr>
            </w:pPr>
            <w:r w:rsidRPr="003B03E3">
              <w:rPr>
                <w:color w:val="262626" w:themeColor="text1" w:themeTint="D9"/>
                <w:sz w:val="18"/>
                <w:szCs w:val="18"/>
              </w:rPr>
              <w:t>Moved to Jan 20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620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B03E3" w:rsidRDefault="0078252E" w:rsidP="0078252E">
            <w:pPr>
              <w:jc w:val="center"/>
              <w:rPr>
                <w:color w:val="253D59" w:themeColor="accent1"/>
              </w:rPr>
            </w:pPr>
            <w:r w:rsidRPr="003B03E3">
              <w:rPr>
                <w:color w:val="253D59" w:themeColor="accent1"/>
              </w:rPr>
              <w:t>Ed Winger</w:t>
            </w:r>
          </w:p>
          <w:p w:rsidR="0078252E" w:rsidRPr="003B03E3" w:rsidRDefault="0078252E" w:rsidP="0078252E">
            <w:pPr>
              <w:jc w:val="center"/>
              <w:rPr>
                <w:color w:val="253D59" w:themeColor="accent1"/>
              </w:rPr>
            </w:pPr>
            <w:r w:rsidRPr="003B03E3">
              <w:rPr>
                <w:color w:val="253D59" w:themeColor="accent1"/>
              </w:rPr>
              <w:t xml:space="preserve">Invite </w:t>
            </w:r>
          </w:p>
          <w:p w:rsidR="0078252E" w:rsidRPr="003B03E3" w:rsidRDefault="0078252E" w:rsidP="0078252E">
            <w:pPr>
              <w:jc w:val="center"/>
              <w:rPr>
                <w:color w:val="253D59" w:themeColor="accent1"/>
                <w:sz w:val="16"/>
                <w:szCs w:val="16"/>
              </w:rPr>
            </w:pPr>
            <w:r w:rsidRPr="003B03E3">
              <w:rPr>
                <w:color w:val="253D59" w:themeColor="accent1"/>
                <w:sz w:val="16"/>
                <w:szCs w:val="16"/>
              </w:rPr>
              <w:t>(HS Tournament)</w:t>
            </w:r>
          </w:p>
          <w:p w:rsidR="0078252E" w:rsidRPr="008F078C" w:rsidRDefault="0078252E" w:rsidP="0078252E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F078C" w:rsidRDefault="0078252E" w:rsidP="0078252E">
            <w:pPr>
              <w:jc w:val="center"/>
              <w:rPr>
                <w:color w:val="60A489" w:themeColor="accent5" w:themeShade="BF"/>
              </w:rPr>
            </w:pPr>
            <w:r w:rsidRPr="003B03E3">
              <w:rPr>
                <w:color w:val="FF0000"/>
              </w:rPr>
              <w:t>J-Hawk Wrestling Tournament</w:t>
            </w:r>
          </w:p>
        </w:tc>
      </w:tr>
      <w:tr w:rsidR="0078252E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26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27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28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29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6640B" w:rsidRDefault="0078252E" w:rsidP="0078252E">
            <w:r>
              <w:t>30</w:t>
            </w:r>
          </w:p>
        </w:tc>
        <w:tc>
          <w:tcPr>
            <w:tcW w:w="162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  <w:r>
              <w:t>31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</w:tr>
      <w:tr w:rsidR="0078252E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Competitive Team Practice: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78252E" w:rsidRDefault="0078252E" w:rsidP="0078252E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78252E" w:rsidRPr="00872CC6" w:rsidRDefault="0078252E" w:rsidP="0078252E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620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</w:tr>
      <w:tr w:rsidR="0078252E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620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</w:tr>
      <w:tr w:rsidR="0078252E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2088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872CC6" w:rsidRDefault="0078252E" w:rsidP="0078252E">
            <w:pPr>
              <w:rPr>
                <w:color w:val="262626" w:themeColor="text1" w:themeTint="D9"/>
              </w:rPr>
            </w:pPr>
          </w:p>
        </w:tc>
        <w:tc>
          <w:tcPr>
            <w:tcW w:w="1620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  <w:tc>
          <w:tcPr>
            <w:tcW w:w="1746" w:type="dxa"/>
            <w:tcBorders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3A157B" w:rsidRDefault="0078252E" w:rsidP="0078252E">
            <w:pPr>
              <w:pStyle w:val="Weekend"/>
            </w:pPr>
          </w:p>
        </w:tc>
      </w:tr>
    </w:tbl>
    <w:p w:rsidR="0068227A" w:rsidRDefault="0068227A" w:rsidP="0068227A">
      <w:pPr>
        <w:pStyle w:val="ImagePlaceholder"/>
      </w:pPr>
    </w:p>
    <w:p w:rsidR="0068227A" w:rsidRDefault="0068227A" w:rsidP="0068227A">
      <w:r>
        <w:br w:type="page"/>
      </w:r>
    </w:p>
    <w:p w:rsidR="0068227A" w:rsidRDefault="0068227A" w:rsidP="0068227A">
      <w:pPr>
        <w:pStyle w:val="ImagePlaceholder"/>
      </w:pPr>
    </w:p>
    <w:tbl>
      <w:tblPr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Caption w:val="Layout table"/>
      </w:tblPr>
      <w:tblGrid>
        <w:gridCol w:w="2378"/>
        <w:gridCol w:w="3202"/>
        <w:gridCol w:w="1554"/>
        <w:gridCol w:w="2388"/>
        <w:gridCol w:w="288"/>
        <w:gridCol w:w="2096"/>
        <w:gridCol w:w="1324"/>
        <w:gridCol w:w="1746"/>
      </w:tblGrid>
      <w:tr w:rsidR="0068227A" w:rsidTr="0078252E">
        <w:trPr>
          <w:trHeight w:val="394"/>
        </w:trPr>
        <w:tc>
          <w:tcPr>
            <w:tcW w:w="2378" w:type="dxa"/>
          </w:tcPr>
          <w:p w:rsidR="0068227A" w:rsidRDefault="0068227A" w:rsidP="00AB53C7"/>
        </w:tc>
        <w:tc>
          <w:tcPr>
            <w:tcW w:w="3202" w:type="dxa"/>
          </w:tcPr>
          <w:p w:rsidR="0068227A" w:rsidRDefault="0068227A" w:rsidP="00AB53C7"/>
        </w:tc>
        <w:tc>
          <w:tcPr>
            <w:tcW w:w="1554" w:type="dxa"/>
          </w:tcPr>
          <w:p w:rsidR="0068227A" w:rsidRDefault="0068227A" w:rsidP="00AB53C7"/>
        </w:tc>
        <w:tc>
          <w:tcPr>
            <w:tcW w:w="7842" w:type="dxa"/>
            <w:gridSpan w:val="5"/>
            <w:vAlign w:val="center"/>
          </w:tcPr>
          <w:p w:rsidR="0068227A" w:rsidRDefault="00034962" w:rsidP="0068227A">
            <w:r w:rsidRPr="00C41B75">
              <w:rPr>
                <w:color w:val="FF0000"/>
              </w:rPr>
              <w:t xml:space="preserve">Highlights for </w:t>
            </w:r>
            <w:r w:rsidR="0098510D" w:rsidRPr="00C41B75">
              <w:rPr>
                <w:color w:val="FF0000"/>
              </w:rPr>
              <w:t>February</w:t>
            </w:r>
          </w:p>
        </w:tc>
      </w:tr>
      <w:tr w:rsidR="0068227A" w:rsidTr="0078252E">
        <w:trPr>
          <w:trHeight w:val="394"/>
        </w:trPr>
        <w:tc>
          <w:tcPr>
            <w:tcW w:w="5580" w:type="dxa"/>
            <w:gridSpan w:val="2"/>
            <w:vMerge w:val="restart"/>
          </w:tcPr>
          <w:p w:rsidR="0068227A" w:rsidRPr="000357C6" w:rsidRDefault="0098510D" w:rsidP="00AB53C7">
            <w:pPr>
              <w:pStyle w:val="Month"/>
            </w:pPr>
            <w:r>
              <w:t>February</w:t>
            </w:r>
          </w:p>
        </w:tc>
        <w:tc>
          <w:tcPr>
            <w:tcW w:w="1554" w:type="dxa"/>
            <w:vMerge w:val="restart"/>
          </w:tcPr>
          <w:p w:rsidR="0068227A" w:rsidRPr="00872CC6" w:rsidRDefault="00034962" w:rsidP="00AB53C7">
            <w:pPr>
              <w:pStyle w:val="Year"/>
            </w:pPr>
            <w:r>
              <w:t>202</w:t>
            </w:r>
            <w:r w:rsidR="0098510D">
              <w:t>6</w:t>
            </w:r>
          </w:p>
        </w:tc>
        <w:tc>
          <w:tcPr>
            <w:tcW w:w="2676" w:type="dxa"/>
            <w:gridSpan w:val="2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bottom"/>
          </w:tcPr>
          <w:p w:rsidR="0068227A" w:rsidRDefault="0078252E" w:rsidP="00AB53C7">
            <w:r>
              <w:t>HS State Tournament</w:t>
            </w:r>
          </w:p>
        </w:tc>
        <w:tc>
          <w:tcPr>
            <w:tcW w:w="5166" w:type="dxa"/>
            <w:gridSpan w:val="3"/>
            <w:tcBorders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78252E" w:rsidP="00AB53C7">
            <w:r>
              <w:t>2/18 – 2/20</w:t>
            </w:r>
          </w:p>
        </w:tc>
      </w:tr>
      <w:tr w:rsidR="0068227A" w:rsidTr="0078252E">
        <w:trPr>
          <w:trHeight w:val="394"/>
        </w:trPr>
        <w:tc>
          <w:tcPr>
            <w:tcW w:w="5580" w:type="dxa"/>
            <w:gridSpan w:val="2"/>
            <w:vMerge/>
          </w:tcPr>
          <w:p w:rsidR="0068227A" w:rsidRDefault="0068227A" w:rsidP="00AB53C7"/>
        </w:tc>
        <w:tc>
          <w:tcPr>
            <w:tcW w:w="1554" w:type="dxa"/>
            <w:vMerge/>
          </w:tcPr>
          <w:p w:rsidR="0068227A" w:rsidRPr="00A93D4E" w:rsidRDefault="0068227A" w:rsidP="00AB53C7">
            <w:pPr>
              <w:rPr>
                <w:b/>
                <w:bCs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78252E" w:rsidP="00AB53C7">
            <w:r>
              <w:t>AAU State</w:t>
            </w:r>
          </w:p>
        </w:tc>
        <w:tc>
          <w:tcPr>
            <w:tcW w:w="5166" w:type="dxa"/>
            <w:gridSpan w:val="3"/>
            <w:tcBorders>
              <w:top w:val="single" w:sz="4" w:space="0" w:color="F2F2F2" w:themeColor="background1" w:themeShade="F2"/>
              <w:bottom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78252E" w:rsidP="00AB53C7">
            <w:r>
              <w:t>2/28 – 3/1</w:t>
            </w:r>
          </w:p>
        </w:tc>
      </w:tr>
      <w:tr w:rsidR="0068227A" w:rsidTr="0078252E">
        <w:trPr>
          <w:trHeight w:val="394"/>
        </w:trPr>
        <w:tc>
          <w:tcPr>
            <w:tcW w:w="5580" w:type="dxa"/>
            <w:gridSpan w:val="2"/>
            <w:vMerge/>
          </w:tcPr>
          <w:p w:rsidR="0068227A" w:rsidRDefault="0068227A" w:rsidP="00AB53C7"/>
        </w:tc>
        <w:tc>
          <w:tcPr>
            <w:tcW w:w="1554" w:type="dxa"/>
            <w:vMerge/>
          </w:tcPr>
          <w:p w:rsidR="0068227A" w:rsidRPr="00A93D4E" w:rsidRDefault="0068227A" w:rsidP="00AB53C7">
            <w:pPr>
              <w:rPr>
                <w:b/>
                <w:bCs/>
              </w:rPr>
            </w:pPr>
          </w:p>
        </w:tc>
        <w:tc>
          <w:tcPr>
            <w:tcW w:w="2676" w:type="dxa"/>
            <w:gridSpan w:val="2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68227A" w:rsidP="00AB53C7"/>
        </w:tc>
        <w:tc>
          <w:tcPr>
            <w:tcW w:w="5166" w:type="dxa"/>
            <w:gridSpan w:val="3"/>
            <w:tcBorders>
              <w:top w:val="single" w:sz="4" w:space="0" w:color="F2F2F2" w:themeColor="background1" w:themeShade="F2"/>
            </w:tcBorders>
            <w:shd w:val="clear" w:color="auto" w:fill="FFFFFF" w:themeFill="background1"/>
            <w:vAlign w:val="center"/>
          </w:tcPr>
          <w:p w:rsidR="0068227A" w:rsidRDefault="0068227A" w:rsidP="00AB53C7"/>
        </w:tc>
      </w:tr>
      <w:tr w:rsidR="00034962" w:rsidTr="0078252E">
        <w:trPr>
          <w:trHeight w:val="965"/>
        </w:trPr>
        <w:tc>
          <w:tcPr>
            <w:tcW w:w="2378" w:type="dxa"/>
            <w:tcBorders>
              <w:bottom w:val="single" w:sz="8" w:space="0" w:color="FFFFFF" w:themeColor="background1"/>
            </w:tcBorders>
            <w:shd w:val="clear" w:color="auto" w:fill="121E2C" w:themeFill="accent1" w:themeFillShade="80"/>
            <w:textDirection w:val="btLr"/>
            <w:vAlign w:val="bottom"/>
          </w:tcPr>
          <w:p w:rsidR="00034962" w:rsidRPr="00F65B25" w:rsidRDefault="00034962" w:rsidP="00034962">
            <w:pPr>
              <w:pStyle w:val="DayoftheWeek"/>
            </w:pPr>
            <w:r>
              <w:t>MON</w:t>
            </w:r>
          </w:p>
        </w:tc>
        <w:tc>
          <w:tcPr>
            <w:tcW w:w="3202" w:type="dxa"/>
            <w:tcBorders>
              <w:bottom w:val="single" w:sz="8" w:space="0" w:color="FFFFFF" w:themeColor="background1"/>
            </w:tcBorders>
            <w:shd w:val="clear" w:color="auto" w:fill="1B2D42" w:themeFill="accent1" w:themeFillShade="BF"/>
            <w:textDirection w:val="btLr"/>
            <w:vAlign w:val="bottom"/>
          </w:tcPr>
          <w:p w:rsidR="00034962" w:rsidRPr="00F65B25" w:rsidRDefault="00034962" w:rsidP="00034962">
            <w:pPr>
              <w:pStyle w:val="DayoftheWeek"/>
            </w:pPr>
            <w:r>
              <w:t>TUE</w:t>
            </w:r>
          </w:p>
        </w:tc>
        <w:tc>
          <w:tcPr>
            <w:tcW w:w="1554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034962" w:rsidRPr="00F65B25" w:rsidRDefault="00034962" w:rsidP="00034962">
            <w:pPr>
              <w:pStyle w:val="DayoftheWeek"/>
            </w:pPr>
            <w:r>
              <w:t>WED</w:t>
            </w:r>
          </w:p>
        </w:tc>
        <w:tc>
          <w:tcPr>
            <w:tcW w:w="2388" w:type="dxa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034962" w:rsidRPr="00F65B25" w:rsidRDefault="00034962" w:rsidP="00034962">
            <w:pPr>
              <w:pStyle w:val="DayoftheWeek"/>
            </w:pPr>
            <w:r>
              <w:t>THU</w:t>
            </w:r>
          </w:p>
        </w:tc>
        <w:tc>
          <w:tcPr>
            <w:tcW w:w="2384" w:type="dxa"/>
            <w:gridSpan w:val="2"/>
            <w:tcBorders>
              <w:bottom w:val="single" w:sz="8" w:space="0" w:color="FFFFFF" w:themeColor="background1"/>
            </w:tcBorders>
            <w:shd w:val="clear" w:color="auto" w:fill="253D59" w:themeFill="accent1"/>
            <w:textDirection w:val="btLr"/>
            <w:vAlign w:val="bottom"/>
          </w:tcPr>
          <w:p w:rsidR="00034962" w:rsidRPr="00F65B25" w:rsidRDefault="00034962" w:rsidP="00034962">
            <w:pPr>
              <w:pStyle w:val="DayoftheWeek"/>
            </w:pPr>
            <w:r>
              <w:t>FRI</w:t>
            </w:r>
          </w:p>
        </w:tc>
        <w:tc>
          <w:tcPr>
            <w:tcW w:w="1324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034962" w:rsidRPr="00F65B25" w:rsidRDefault="00034962" w:rsidP="00034962">
            <w:pPr>
              <w:pStyle w:val="DayoftheWeek"/>
            </w:pPr>
            <w:r>
              <w:t>SAT</w:t>
            </w:r>
          </w:p>
        </w:tc>
        <w:tc>
          <w:tcPr>
            <w:tcW w:w="1746" w:type="dxa"/>
            <w:tcBorders>
              <w:bottom w:val="single" w:sz="8" w:space="0" w:color="FFFFFF" w:themeColor="background1"/>
            </w:tcBorders>
            <w:shd w:val="clear" w:color="auto" w:fill="3F6F5C" w:themeFill="accent5" w:themeFillShade="80"/>
            <w:textDirection w:val="btLr"/>
            <w:vAlign w:val="bottom"/>
          </w:tcPr>
          <w:p w:rsidR="00034962" w:rsidRPr="00F65B25" w:rsidRDefault="00034962" w:rsidP="00034962">
            <w:pPr>
              <w:pStyle w:val="DayoftheWeek"/>
            </w:pPr>
            <w:r>
              <w:t>SUN</w:t>
            </w:r>
          </w:p>
        </w:tc>
      </w:tr>
      <w:tr w:rsidR="008E0170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8E0170" w:rsidP="008E0170"/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8E0170" w:rsidP="008E0170"/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72CC6" w:rsidRDefault="008E0170" w:rsidP="008E0170"/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8E0170" w:rsidP="008E0170"/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8E0170" w:rsidP="008E0170"/>
        </w:tc>
        <w:tc>
          <w:tcPr>
            <w:tcW w:w="132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F078C" w:rsidRDefault="008E0170" w:rsidP="008E0170">
            <w:pPr>
              <w:pStyle w:val="Weekend"/>
            </w:pP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F078C" w:rsidRDefault="0098510D" w:rsidP="008E0170">
            <w:pPr>
              <w:pStyle w:val="Weekend"/>
            </w:pPr>
            <w:r>
              <w:t>1</w:t>
            </w:r>
          </w:p>
        </w:tc>
      </w:tr>
      <w:tr w:rsidR="008E0170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72CC6" w:rsidRDefault="008E0170" w:rsidP="008E0170">
            <w:pPr>
              <w:rPr>
                <w:color w:val="262626" w:themeColor="text1" w:themeTint="D9"/>
              </w:rPr>
            </w:pP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72CC6" w:rsidRDefault="008E0170" w:rsidP="008E0170">
            <w:pPr>
              <w:rPr>
                <w:color w:val="262626" w:themeColor="text1" w:themeTint="D9"/>
              </w:rPr>
            </w:pP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72CC6" w:rsidRDefault="008E0170" w:rsidP="008E0170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72CC6" w:rsidRDefault="008E0170" w:rsidP="008E0170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72CC6" w:rsidRDefault="008E0170" w:rsidP="008E0170">
            <w:pPr>
              <w:rPr>
                <w:color w:val="262626" w:themeColor="text1" w:themeTint="D9"/>
              </w:rPr>
            </w:pPr>
          </w:p>
        </w:tc>
        <w:tc>
          <w:tcPr>
            <w:tcW w:w="1324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F078C" w:rsidRDefault="008E0170" w:rsidP="008E0170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9E752B" w:rsidRDefault="0078252E" w:rsidP="0078252E">
            <w:pPr>
              <w:jc w:val="center"/>
              <w:rPr>
                <w:color w:val="253D59" w:themeColor="accent1"/>
              </w:rPr>
            </w:pPr>
            <w:r w:rsidRPr="009E752B">
              <w:rPr>
                <w:color w:val="253D59" w:themeColor="accent1"/>
              </w:rPr>
              <w:t>3-5 Year Olds</w:t>
            </w:r>
          </w:p>
          <w:p w:rsidR="0078252E" w:rsidRPr="009E752B" w:rsidRDefault="0078252E" w:rsidP="0078252E">
            <w:pPr>
              <w:jc w:val="center"/>
              <w:rPr>
                <w:color w:val="253D59" w:themeColor="accent1"/>
                <w:sz w:val="20"/>
                <w:szCs w:val="20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5:00-6:00pm</w:t>
            </w:r>
          </w:p>
          <w:p w:rsidR="008E0170" w:rsidRPr="008F078C" w:rsidRDefault="0078252E" w:rsidP="0078252E">
            <w:pPr>
              <w:jc w:val="center"/>
              <w:rPr>
                <w:color w:val="60A489" w:themeColor="accent5" w:themeShade="BF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@UHS</w:t>
            </w:r>
          </w:p>
        </w:tc>
      </w:tr>
      <w:tr w:rsidR="008E0170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98510D" w:rsidP="008E0170">
            <w:r>
              <w:t>2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98510D" w:rsidP="008E0170">
            <w:r>
              <w:t>3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98510D" w:rsidP="008E0170">
            <w:r>
              <w:t>4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98510D" w:rsidP="008E0170">
            <w:r>
              <w:t>5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8E0170" w:rsidRPr="0086640B" w:rsidRDefault="0098510D" w:rsidP="008E0170">
            <w:r>
              <w:t>6</w:t>
            </w:r>
          </w:p>
        </w:tc>
        <w:tc>
          <w:tcPr>
            <w:tcW w:w="132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F078C" w:rsidRDefault="0098510D" w:rsidP="008E0170">
            <w:pPr>
              <w:pStyle w:val="Weekend"/>
            </w:pPr>
            <w:r>
              <w:t>7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8E0170" w:rsidRPr="008F078C" w:rsidRDefault="0098510D" w:rsidP="008E0170">
            <w:pPr>
              <w:pStyle w:val="Weekend"/>
            </w:pPr>
            <w:r>
              <w:t>8</w:t>
            </w:r>
          </w:p>
        </w:tc>
      </w:tr>
      <w:tr w:rsidR="00566241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Competitive Team Practice: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1324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78252E" w:rsidRPr="009E752B" w:rsidRDefault="0078252E" w:rsidP="0078252E">
            <w:pPr>
              <w:jc w:val="center"/>
              <w:rPr>
                <w:color w:val="253D59" w:themeColor="accent1"/>
              </w:rPr>
            </w:pPr>
            <w:r w:rsidRPr="009E752B">
              <w:rPr>
                <w:color w:val="253D59" w:themeColor="accent1"/>
              </w:rPr>
              <w:t>3-5 Year Olds</w:t>
            </w:r>
          </w:p>
          <w:p w:rsidR="0078252E" w:rsidRPr="009E752B" w:rsidRDefault="0078252E" w:rsidP="0078252E">
            <w:pPr>
              <w:jc w:val="center"/>
              <w:rPr>
                <w:color w:val="253D59" w:themeColor="accent1"/>
                <w:sz w:val="20"/>
                <w:szCs w:val="20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5:00-6:00pm</w:t>
            </w:r>
          </w:p>
          <w:p w:rsidR="0078252E" w:rsidRDefault="0078252E" w:rsidP="0078252E">
            <w:pPr>
              <w:jc w:val="center"/>
              <w:rPr>
                <w:color w:val="60A489" w:themeColor="accent5" w:themeShade="BF"/>
              </w:rPr>
            </w:pPr>
            <w:r w:rsidRPr="009E752B">
              <w:rPr>
                <w:color w:val="253D59" w:themeColor="accent1"/>
                <w:sz w:val="20"/>
                <w:szCs w:val="20"/>
              </w:rPr>
              <w:t>@UHS</w:t>
            </w:r>
          </w:p>
          <w:p w:rsidR="00566241" w:rsidRDefault="003B03E3" w:rsidP="003B03E3">
            <w:pPr>
              <w:jc w:val="center"/>
              <w:rPr>
                <w:color w:val="60A489" w:themeColor="accent5" w:themeShade="BF"/>
              </w:rPr>
            </w:pPr>
            <w:r>
              <w:rPr>
                <w:color w:val="60A489" w:themeColor="accent5" w:themeShade="BF"/>
              </w:rPr>
              <w:t>AAU Districts</w:t>
            </w:r>
          </w:p>
          <w:p w:rsidR="0078252E" w:rsidRPr="008F078C" w:rsidRDefault="0078252E" w:rsidP="003B03E3">
            <w:pPr>
              <w:jc w:val="center"/>
              <w:rPr>
                <w:color w:val="60A489" w:themeColor="accent5" w:themeShade="BF"/>
              </w:rPr>
            </w:pPr>
          </w:p>
        </w:tc>
      </w:tr>
      <w:tr w:rsidR="00566241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9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10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11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12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13</w:t>
            </w:r>
          </w:p>
        </w:tc>
        <w:tc>
          <w:tcPr>
            <w:tcW w:w="132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pStyle w:val="Weekend"/>
            </w:pPr>
            <w:r>
              <w:t>14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pStyle w:val="Weekend"/>
            </w:pPr>
            <w:r>
              <w:t>15</w:t>
            </w:r>
          </w:p>
        </w:tc>
      </w:tr>
      <w:tr w:rsidR="00566241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Competitive Team Practice: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1324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rPr>
                <w:color w:val="60A489" w:themeColor="accent5" w:themeShade="BF"/>
              </w:rPr>
            </w:pPr>
          </w:p>
        </w:tc>
      </w:tr>
      <w:tr w:rsidR="00566241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16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17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18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19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20</w:t>
            </w:r>
          </w:p>
        </w:tc>
        <w:tc>
          <w:tcPr>
            <w:tcW w:w="132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pStyle w:val="Weekend"/>
            </w:pPr>
            <w:r>
              <w:t>21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pStyle w:val="Weekend"/>
            </w:pPr>
            <w:r>
              <w:t>22</w:t>
            </w:r>
          </w:p>
        </w:tc>
      </w:tr>
      <w:tr w:rsidR="00566241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Competitive Team Practice: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jc w:val="center"/>
              <w:rPr>
                <w:color w:val="262626" w:themeColor="text1" w:themeTint="D9"/>
              </w:rPr>
            </w:pPr>
            <w:r w:rsidRPr="00566241">
              <w:rPr>
                <w:color w:val="FF0000"/>
              </w:rPr>
              <w:t>HS State Wrestling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566241" w:rsidRDefault="00566241" w:rsidP="00566241">
            <w:pPr>
              <w:jc w:val="center"/>
              <w:rPr>
                <w:color w:val="FF0000"/>
              </w:rPr>
            </w:pPr>
            <w:r w:rsidRPr="00566241">
              <w:rPr>
                <w:color w:val="FF0000"/>
              </w:rPr>
              <w:t>HS State Wrestling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Default="00566241" w:rsidP="00566241">
            <w:pPr>
              <w:rPr>
                <w:color w:val="262626" w:themeColor="text1" w:themeTint="D9"/>
                <w:sz w:val="18"/>
                <w:szCs w:val="18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jc w:val="center"/>
              <w:rPr>
                <w:color w:val="262626" w:themeColor="text1" w:themeTint="D9"/>
              </w:rPr>
            </w:pPr>
            <w:r w:rsidRPr="00566241">
              <w:rPr>
                <w:color w:val="FF0000"/>
              </w:rPr>
              <w:t>HS State Wrestling</w:t>
            </w:r>
          </w:p>
        </w:tc>
        <w:tc>
          <w:tcPr>
            <w:tcW w:w="1324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rPr>
                <w:color w:val="60A489" w:themeColor="accent5" w:themeShade="BF"/>
              </w:rPr>
            </w:pP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F078C" w:rsidRDefault="00566241" w:rsidP="00566241">
            <w:pPr>
              <w:rPr>
                <w:color w:val="60A489" w:themeColor="accent5" w:themeShade="BF"/>
              </w:rPr>
            </w:pPr>
          </w:p>
        </w:tc>
      </w:tr>
      <w:tr w:rsidR="00566241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23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24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25</w:t>
            </w: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26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6640B" w:rsidRDefault="00566241" w:rsidP="00566241">
            <w:r>
              <w:t>27</w:t>
            </w:r>
          </w:p>
        </w:tc>
        <w:tc>
          <w:tcPr>
            <w:tcW w:w="132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566241" w:rsidP="00566241">
            <w:pPr>
              <w:pStyle w:val="Weekend"/>
            </w:pPr>
            <w:r>
              <w:t>28</w:t>
            </w: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3B03E3" w:rsidP="00566241">
            <w:pPr>
              <w:pStyle w:val="Weekend"/>
            </w:pPr>
            <w:r>
              <w:t>1 March</w:t>
            </w:r>
          </w:p>
        </w:tc>
      </w:tr>
      <w:tr w:rsidR="00566241" w:rsidTr="0078252E">
        <w:trPr>
          <w:trHeight w:val="102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Competitive Team Practice: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K-2: 5:15 – 6:15pm</w:t>
            </w:r>
          </w:p>
          <w:p w:rsidR="00566241" w:rsidRDefault="00566241" w:rsidP="00566241">
            <w:pPr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>3-8: 6:15 – 7:45pm</w:t>
            </w:r>
          </w:p>
          <w:p w:rsidR="00566241" w:rsidRPr="00872CC6" w:rsidRDefault="00566241" w:rsidP="00566241">
            <w:pPr>
              <w:rPr>
                <w:color w:val="262626" w:themeColor="text1" w:themeTint="D9"/>
              </w:rPr>
            </w:pPr>
            <w:r w:rsidRPr="009E752B">
              <w:rPr>
                <w:color w:val="262626" w:themeColor="text1" w:themeTint="D9"/>
                <w:sz w:val="18"/>
                <w:szCs w:val="18"/>
              </w:rPr>
              <w:t>@UMS Wrestling Room</w:t>
            </w: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1324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3B03E3" w:rsidP="0078252E">
            <w:pPr>
              <w:pStyle w:val="Weekend"/>
              <w:jc w:val="center"/>
            </w:pPr>
            <w:r>
              <w:t>AAU State</w:t>
            </w:r>
          </w:p>
        </w:tc>
        <w:tc>
          <w:tcPr>
            <w:tcW w:w="1746" w:type="dxa"/>
            <w:tcBorders>
              <w:left w:val="single" w:sz="8" w:space="0" w:color="FFFFFF" w:themeColor="background1"/>
              <w:bottom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3B03E3" w:rsidP="0078252E">
            <w:pPr>
              <w:pStyle w:val="Weekend"/>
              <w:jc w:val="center"/>
            </w:pPr>
            <w:r>
              <w:t>AAU State</w:t>
            </w:r>
          </w:p>
        </w:tc>
      </w:tr>
      <w:tr w:rsidR="00566241" w:rsidTr="0078252E">
        <w:trPr>
          <w:trHeight w:val="340"/>
        </w:trPr>
        <w:tc>
          <w:tcPr>
            <w:tcW w:w="2378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320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1554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2388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2384" w:type="dxa"/>
            <w:gridSpan w:val="2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9D9D9" w:themeFill="background1" w:themeFillShade="D9"/>
          </w:tcPr>
          <w:p w:rsidR="00566241" w:rsidRPr="00872CC6" w:rsidRDefault="00566241" w:rsidP="00566241">
            <w:pPr>
              <w:rPr>
                <w:color w:val="262626" w:themeColor="text1" w:themeTint="D9"/>
              </w:rPr>
            </w:pPr>
          </w:p>
        </w:tc>
        <w:tc>
          <w:tcPr>
            <w:tcW w:w="1324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566241" w:rsidP="00566241">
            <w:pPr>
              <w:pStyle w:val="Weekend"/>
            </w:pPr>
          </w:p>
        </w:tc>
        <w:tc>
          <w:tcPr>
            <w:tcW w:w="1746" w:type="dxa"/>
            <w:tcBorders>
              <w:top w:val="single" w:sz="8" w:space="0" w:color="FFFFFF" w:themeColor="background1"/>
              <w:left w:val="single" w:sz="8" w:space="0" w:color="FFFFFF" w:themeColor="background1"/>
            </w:tcBorders>
            <w:shd w:val="clear" w:color="auto" w:fill="F2F2F2" w:themeFill="background1" w:themeFillShade="F2"/>
          </w:tcPr>
          <w:p w:rsidR="00566241" w:rsidRPr="003A157B" w:rsidRDefault="00566241" w:rsidP="00566241">
            <w:pPr>
              <w:pStyle w:val="Weekend"/>
            </w:pPr>
          </w:p>
        </w:tc>
      </w:tr>
    </w:tbl>
    <w:p w:rsidR="0068227A" w:rsidRDefault="0068227A" w:rsidP="0068227A">
      <w:pPr>
        <w:pStyle w:val="ImagePlaceholder"/>
      </w:pPr>
    </w:p>
    <w:p w:rsidR="000357C6" w:rsidRDefault="000357C6" w:rsidP="00A21C0B"/>
    <w:sectPr w:rsidR="000357C6" w:rsidSect="00C41B75">
      <w:pgSz w:w="15840" w:h="12240" w:orient="landscape" w:code="1"/>
      <w:pgMar w:top="360" w:right="432" w:bottom="0" w:left="432" w:header="0" w:footer="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E7B6D" w:rsidRDefault="00AE7B6D" w:rsidP="00A93D4E">
      <w:pPr>
        <w:spacing w:line="240" w:lineRule="auto"/>
      </w:pPr>
      <w:r>
        <w:separator/>
      </w:r>
    </w:p>
  </w:endnote>
  <w:endnote w:type="continuationSeparator" w:id="0">
    <w:p w:rsidR="00AE7B6D" w:rsidRDefault="00AE7B6D" w:rsidP="00A93D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agona Book">
    <w:panose1 w:val="02020503050505020204"/>
    <w:charset w:val="00"/>
    <w:family w:val="roman"/>
    <w:pitch w:val="variable"/>
    <w:sig w:usb0="8000002F" w:usb1="0000000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E7B6D" w:rsidRDefault="00AE7B6D" w:rsidP="00A93D4E">
      <w:pPr>
        <w:spacing w:line="240" w:lineRule="auto"/>
      </w:pPr>
      <w:r>
        <w:separator/>
      </w:r>
    </w:p>
  </w:footnote>
  <w:footnote w:type="continuationSeparator" w:id="0">
    <w:p w:rsidR="00AE7B6D" w:rsidRDefault="00AE7B6D" w:rsidP="00A93D4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cwMbEwtjQzMDcyM7BQ0lEKTi0uzszPAykwqgUAQ53FmiwAAAA="/>
  </w:docVars>
  <w:rsids>
    <w:rsidRoot w:val="0098510D"/>
    <w:rsid w:val="00004954"/>
    <w:rsid w:val="00034962"/>
    <w:rsid w:val="000357C6"/>
    <w:rsid w:val="00075E52"/>
    <w:rsid w:val="000D44F3"/>
    <w:rsid w:val="000F2F10"/>
    <w:rsid w:val="000F32C5"/>
    <w:rsid w:val="00125524"/>
    <w:rsid w:val="00147045"/>
    <w:rsid w:val="001861B6"/>
    <w:rsid w:val="00197B2E"/>
    <w:rsid w:val="00197E7C"/>
    <w:rsid w:val="002134B3"/>
    <w:rsid w:val="00286E87"/>
    <w:rsid w:val="002C5DA9"/>
    <w:rsid w:val="002F3255"/>
    <w:rsid w:val="003334CF"/>
    <w:rsid w:val="003634E6"/>
    <w:rsid w:val="003715A7"/>
    <w:rsid w:val="0037478E"/>
    <w:rsid w:val="00383FBC"/>
    <w:rsid w:val="003A157B"/>
    <w:rsid w:val="003A315F"/>
    <w:rsid w:val="003B03E3"/>
    <w:rsid w:val="003C423F"/>
    <w:rsid w:val="003D0B37"/>
    <w:rsid w:val="003E6024"/>
    <w:rsid w:val="003E7484"/>
    <w:rsid w:val="00475300"/>
    <w:rsid w:val="0047728E"/>
    <w:rsid w:val="004D3FF5"/>
    <w:rsid w:val="004E014A"/>
    <w:rsid w:val="004F670E"/>
    <w:rsid w:val="0050008E"/>
    <w:rsid w:val="00566241"/>
    <w:rsid w:val="005A20B8"/>
    <w:rsid w:val="005E6156"/>
    <w:rsid w:val="006615FD"/>
    <w:rsid w:val="006764B0"/>
    <w:rsid w:val="0068227A"/>
    <w:rsid w:val="00684C3E"/>
    <w:rsid w:val="006F5BB8"/>
    <w:rsid w:val="00740A94"/>
    <w:rsid w:val="00742DE7"/>
    <w:rsid w:val="0078252E"/>
    <w:rsid w:val="007860FD"/>
    <w:rsid w:val="0079172A"/>
    <w:rsid w:val="007927B9"/>
    <w:rsid w:val="0079382C"/>
    <w:rsid w:val="007B1C28"/>
    <w:rsid w:val="007B651E"/>
    <w:rsid w:val="007D58F4"/>
    <w:rsid w:val="0086640B"/>
    <w:rsid w:val="00872CC6"/>
    <w:rsid w:val="008B5F73"/>
    <w:rsid w:val="008B6AB4"/>
    <w:rsid w:val="008D7E0B"/>
    <w:rsid w:val="008E0170"/>
    <w:rsid w:val="008F078C"/>
    <w:rsid w:val="00961DA4"/>
    <w:rsid w:val="0098510D"/>
    <w:rsid w:val="009A13E1"/>
    <w:rsid w:val="009A3539"/>
    <w:rsid w:val="009E752B"/>
    <w:rsid w:val="009F4961"/>
    <w:rsid w:val="00A203B8"/>
    <w:rsid w:val="00A21C0B"/>
    <w:rsid w:val="00A4405D"/>
    <w:rsid w:val="00A7573E"/>
    <w:rsid w:val="00A93D4E"/>
    <w:rsid w:val="00AE7B6D"/>
    <w:rsid w:val="00AF7D70"/>
    <w:rsid w:val="00B0326B"/>
    <w:rsid w:val="00B20F16"/>
    <w:rsid w:val="00B569C0"/>
    <w:rsid w:val="00B62600"/>
    <w:rsid w:val="00B679F1"/>
    <w:rsid w:val="00B8474E"/>
    <w:rsid w:val="00B85B0E"/>
    <w:rsid w:val="00BB4157"/>
    <w:rsid w:val="00BD560E"/>
    <w:rsid w:val="00BF54A2"/>
    <w:rsid w:val="00C03593"/>
    <w:rsid w:val="00C100B3"/>
    <w:rsid w:val="00C41720"/>
    <w:rsid w:val="00C41B75"/>
    <w:rsid w:val="00CF2E07"/>
    <w:rsid w:val="00D35393"/>
    <w:rsid w:val="00D7093F"/>
    <w:rsid w:val="00D75724"/>
    <w:rsid w:val="00DF7C84"/>
    <w:rsid w:val="00E2181C"/>
    <w:rsid w:val="00E27DDF"/>
    <w:rsid w:val="00E74826"/>
    <w:rsid w:val="00E90C07"/>
    <w:rsid w:val="00F50CBE"/>
    <w:rsid w:val="00F65B25"/>
    <w:rsid w:val="00F6615F"/>
    <w:rsid w:val="00F95E9F"/>
    <w:rsid w:val="00FB1A9D"/>
    <w:rsid w:val="00FB6557"/>
    <w:rsid w:val="00FC2519"/>
    <w:rsid w:val="00FD7327"/>
    <w:rsid w:val="00FF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E4A999"/>
  <w15:chartTrackingRefBased/>
  <w15:docId w15:val="{BBEB9B63-698B-2D44-B183-26D153DC2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20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A21C0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B2D42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3D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rsid w:val="00A93D4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74826"/>
  </w:style>
  <w:style w:type="paragraph" w:styleId="Footer">
    <w:name w:val="footer"/>
    <w:basedOn w:val="Normal"/>
    <w:link w:val="FooterChar"/>
    <w:uiPriority w:val="99"/>
    <w:semiHidden/>
    <w:rsid w:val="00A93D4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74826"/>
  </w:style>
  <w:style w:type="paragraph" w:customStyle="1" w:styleId="Month">
    <w:name w:val="Month"/>
    <w:basedOn w:val="Normal"/>
    <w:qFormat/>
    <w:rsid w:val="007B651E"/>
    <w:pPr>
      <w:spacing w:line="192" w:lineRule="auto"/>
      <w:contextualSpacing/>
      <w:jc w:val="right"/>
    </w:pPr>
    <w:rPr>
      <w:b/>
      <w:bCs/>
      <w:color w:val="253D59" w:themeColor="accent1"/>
      <w:spacing w:val="-16"/>
      <w:sz w:val="84"/>
      <w:szCs w:val="96"/>
    </w:rPr>
  </w:style>
  <w:style w:type="paragraph" w:customStyle="1" w:styleId="DayoftheWeek">
    <w:name w:val="Day of the Week"/>
    <w:basedOn w:val="Normal"/>
    <w:qFormat/>
    <w:rsid w:val="00B569C0"/>
    <w:pPr>
      <w:spacing w:line="240" w:lineRule="auto"/>
      <w:ind w:left="113" w:right="113"/>
    </w:pPr>
    <w:rPr>
      <w:b/>
      <w:bCs/>
      <w:color w:val="FFFFFF" w:themeColor="background1"/>
      <w:sz w:val="28"/>
      <w:szCs w:val="28"/>
    </w:rPr>
  </w:style>
  <w:style w:type="paragraph" w:customStyle="1" w:styleId="Year">
    <w:name w:val="Year"/>
    <w:basedOn w:val="Normal"/>
    <w:qFormat/>
    <w:rsid w:val="00B569C0"/>
    <w:pPr>
      <w:spacing w:line="240" w:lineRule="auto"/>
    </w:pPr>
    <w:rPr>
      <w:sz w:val="36"/>
      <w:szCs w:val="36"/>
    </w:rPr>
  </w:style>
  <w:style w:type="paragraph" w:customStyle="1" w:styleId="Weekend">
    <w:name w:val="Weekend"/>
    <w:basedOn w:val="Normal"/>
    <w:qFormat/>
    <w:rsid w:val="0047728E"/>
    <w:pPr>
      <w:spacing w:line="240" w:lineRule="auto"/>
    </w:pPr>
    <w:rPr>
      <w:color w:val="3F6F5C" w:themeColor="accent5" w:themeShade="80"/>
    </w:rPr>
  </w:style>
  <w:style w:type="character" w:styleId="PlaceholderText">
    <w:name w:val="Placeholder Text"/>
    <w:basedOn w:val="DefaultParagraphFont"/>
    <w:uiPriority w:val="99"/>
    <w:semiHidden/>
    <w:rsid w:val="00C100B3"/>
    <w:rPr>
      <w:color w:val="808080"/>
    </w:rPr>
  </w:style>
  <w:style w:type="paragraph" w:styleId="ListParagraph">
    <w:name w:val="List Paragraph"/>
    <w:basedOn w:val="Normal"/>
    <w:uiPriority w:val="34"/>
    <w:semiHidden/>
    <w:qFormat/>
    <w:rsid w:val="00C100B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A21C0B"/>
    <w:rPr>
      <w:rFonts w:asciiTheme="majorHAnsi" w:eastAsiaTheme="majorEastAsia" w:hAnsiTheme="majorHAnsi" w:cstheme="majorBidi"/>
      <w:color w:val="1B2D42" w:themeColor="accent1" w:themeShade="BF"/>
      <w:sz w:val="32"/>
      <w:szCs w:val="32"/>
    </w:rPr>
  </w:style>
  <w:style w:type="paragraph" w:customStyle="1" w:styleId="ImagePlaceholder">
    <w:name w:val="Image Placeholder"/>
    <w:basedOn w:val="Normal"/>
    <w:qFormat/>
    <w:rsid w:val="00C41720"/>
    <w:pPr>
      <w:spacing w:line="240" w:lineRule="auto"/>
    </w:pPr>
    <w:rPr>
      <w:sz w:val="10"/>
    </w:rPr>
  </w:style>
  <w:style w:type="paragraph" w:styleId="NoSpacing">
    <w:name w:val="No Spacing"/>
    <w:link w:val="NoSpacingChar"/>
    <w:uiPriority w:val="1"/>
    <w:qFormat/>
    <w:rsid w:val="00C41B75"/>
    <w:pPr>
      <w:spacing w:after="0" w:line="240" w:lineRule="auto"/>
    </w:pPr>
    <w:rPr>
      <w:rFonts w:eastAsiaTheme="minorEastAsia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C41B75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0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4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28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3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yatesj/Library/Containers/com.microsoft.Word/Data/Library/Application%20Support/Microsoft/Office/16.0/DTS/Search/%7bBE2CA357-2FA2-9C41-BD62-286398881D0C%7dtf33349719_win32.dotx" TargetMode="External"/></Relationships>
</file>

<file path=word/theme/theme1.xml><?xml version="1.0" encoding="utf-8"?>
<a:theme xmlns:a="http://schemas.openxmlformats.org/drawingml/2006/main" name="Office Theme">
  <a:themeElements>
    <a:clrScheme name="MS-WD403_Calenda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3D59"/>
      </a:accent1>
      <a:accent2>
        <a:srgbClr val="EFA196"/>
      </a:accent2>
      <a:accent3>
        <a:srgbClr val="EB5E46"/>
      </a:accent3>
      <a:accent4>
        <a:srgbClr val="F1DD0F"/>
      </a:accent4>
      <a:accent5>
        <a:srgbClr val="98C4B3"/>
      </a:accent5>
      <a:accent6>
        <a:srgbClr val="426950"/>
      </a:accent6>
      <a:hlink>
        <a:srgbClr val="0563C1"/>
      </a:hlink>
      <a:folHlink>
        <a:srgbClr val="954F72"/>
      </a:folHlink>
    </a:clrScheme>
    <a:fontScheme name="MS-WD403_Calendar">
      <a:majorFont>
        <a:latin typeface="Sagona Book"/>
        <a:ea typeface=""/>
        <a:cs typeface=""/>
      </a:majorFont>
      <a:minorFont>
        <a:latin typeface="Sagona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  <Background xmlns="71af3243-3dd4-4a8d-8c0d-dd76da1f02a5">false</Background>
    <Status xmlns="71af3243-3dd4-4a8d-8c0d-dd76da1f02a5">Not started</Status>
    <TaxCatchAll xmlns="230e9df3-be65-4c73-a93b-d1236ebd677e" xsi:nil="true"/>
    <ImageTagsTaxHTField xmlns="71af3243-3dd4-4a8d-8c0d-dd76da1f02a5">
      <Terms xmlns="http://schemas.microsoft.com/office/infopath/2007/PartnerControls"/>
    </ImageTagsTaxHTField>
    <Image xmlns="71af3243-3dd4-4a8d-8c0d-dd76da1f02a5">
      <Url xsi:nil="true"/>
      <Description xsi:nil="true"/>
    </Image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5E090BD-5828-45B2-8E10-A46DE7DBC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AF07B7-E996-4CA0-9C1F-12AA9F6ACC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EB955DC-342E-438E-B5B5-C90666DFD21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E8499A1-52F0-48A6-BF5C-5283EE791FF4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230e9df3-be65-4c73-a93b-d1236ebd677e"/>
    <ds:schemaRef ds:uri="http://schemas.microsoft.com/sharepoint/v3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calendar with highlights.dotx</Template>
  <TotalTime>49</TotalTime>
  <Pages>4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Team j-Hawk Wrestling Calendar 2025-2026</dc:title>
  <dc:subject/>
  <dc:creator>Joseph Yates</dc:creator>
  <cp:keywords/>
  <dc:description/>
  <cp:lastModifiedBy>Joseph Yates</cp:lastModifiedBy>
  <cp:revision>1</cp:revision>
  <dcterms:created xsi:type="dcterms:W3CDTF">2025-10-06T19:31:00Z</dcterms:created>
  <dcterms:modified xsi:type="dcterms:W3CDTF">2025-10-06T20:33:00Z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0x01010079F111ED35F8CC479449609E8A0923A6</vt:lpwstr>
  </property>
</Properties>
</file>